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42BE" w:rsidRDefault="00D342BE" w:rsidP="00661FDF">
      <w:pPr>
        <w:spacing w:before="100" w:beforeAutospacing="1" w:after="100" w:afterAutospacing="1" w:line="240" w:lineRule="auto"/>
        <w:outlineLvl w:val="0"/>
        <w:rPr>
          <w:rFonts w:ascii="Arial" w:hAnsi="Arial" w:cs="Arial"/>
          <w:b/>
          <w:bCs/>
          <w:color w:val="333333"/>
          <w:kern w:val="36"/>
          <w:sz w:val="38"/>
          <w:szCs w:val="38"/>
          <w:lang w:eastAsia="ru-RU"/>
        </w:rPr>
      </w:pPr>
      <w:r w:rsidRPr="00661FDF">
        <w:rPr>
          <w:rFonts w:ascii="Arial" w:hAnsi="Arial" w:cs="Arial"/>
          <w:b/>
          <w:bCs/>
          <w:color w:val="333333"/>
          <w:kern w:val="36"/>
          <w:sz w:val="38"/>
          <w:szCs w:val="38"/>
          <w:lang w:eastAsia="ru-RU"/>
        </w:rPr>
        <w:t>Викторина «День здоровья»</w:t>
      </w:r>
    </w:p>
    <w:p w:rsidR="00D342BE" w:rsidRPr="00CB75F0" w:rsidRDefault="00D342BE" w:rsidP="00661FDF">
      <w:pPr>
        <w:spacing w:before="100" w:beforeAutospacing="1" w:after="100" w:afterAutospacing="1" w:line="240" w:lineRule="auto"/>
        <w:outlineLvl w:val="0"/>
        <w:rPr>
          <w:rFonts w:ascii="Arial" w:hAnsi="Arial" w:cs="Arial"/>
          <w:b/>
          <w:bCs/>
          <w:color w:val="333333"/>
          <w:kern w:val="36"/>
          <w:sz w:val="28"/>
          <w:szCs w:val="28"/>
          <w:lang w:eastAsia="ru-RU"/>
        </w:rPr>
      </w:pPr>
      <w:r>
        <w:rPr>
          <w:rFonts w:ascii="Arial" w:hAnsi="Arial" w:cs="Arial"/>
          <w:b/>
          <w:bCs/>
          <w:color w:val="333333"/>
          <w:kern w:val="36"/>
          <w:sz w:val="28"/>
          <w:szCs w:val="28"/>
          <w:lang w:eastAsia="ru-RU"/>
        </w:rPr>
        <w:t>1 половина дня</w:t>
      </w:r>
    </w:p>
    <w:p w:rsidR="00D342BE" w:rsidRPr="009B1D02" w:rsidRDefault="00D342BE" w:rsidP="00661FDF">
      <w:pPr>
        <w:spacing w:before="100" w:beforeAutospacing="1" w:after="100" w:afterAutospacing="1" w:line="240" w:lineRule="auto"/>
        <w:outlineLvl w:val="0"/>
        <w:rPr>
          <w:rFonts w:ascii="Times New Roman" w:hAnsi="Times New Roman" w:cs="Times New Roman"/>
          <w:i/>
          <w:iCs/>
          <w:color w:val="333333"/>
          <w:kern w:val="36"/>
          <w:sz w:val="28"/>
          <w:szCs w:val="28"/>
          <w:lang w:eastAsia="ru-RU"/>
        </w:rPr>
      </w:pPr>
      <w:r w:rsidRPr="009B1D02">
        <w:rPr>
          <w:rFonts w:ascii="Times New Roman" w:hAnsi="Times New Roman" w:cs="Times New Roman"/>
          <w:i/>
          <w:iCs/>
          <w:color w:val="333333"/>
          <w:kern w:val="36"/>
          <w:sz w:val="28"/>
          <w:szCs w:val="28"/>
          <w:lang w:eastAsia="ru-RU"/>
        </w:rPr>
        <w:t>Воспитатель начинает  викторину стихотворением</w:t>
      </w:r>
      <w:r>
        <w:rPr>
          <w:rFonts w:ascii="Times New Roman" w:hAnsi="Times New Roman" w:cs="Times New Roman"/>
          <w:i/>
          <w:iCs/>
          <w:color w:val="333333"/>
          <w:kern w:val="36"/>
          <w:sz w:val="28"/>
          <w:szCs w:val="28"/>
          <w:lang w:eastAsia="ru-RU"/>
        </w:rPr>
        <w:t>, сопровождая слова движениями.</w: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t>Я бегом наслаждаюсь,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Бегу, бегу, бегу!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Земли едва касаюсь,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Как будто я лечу!</w: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t>Свободные движенья,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Мне дышится легко!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В отличном настроенье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Бегу я далеко.</w: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t>Мне горизонт маячит,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И солнце с высоты,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Желая мне удачи,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Льет теплые лучи!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t>И наполняет силой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Меня волшебный бег.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Какой же я счастливый -</w: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br/>
        <w:t>Бегущий человек!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Дети, сегодня у нас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День здоровья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Здоровья день – день красоты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Его все любят – я и ты!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И все вокруг твердят </w:t>
      </w: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всегда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-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Здоровым быть – Вот это ДА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Что дороже всего на свете?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Здоровье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Без чего мы не можем радостно жить?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Без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здоровья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Что мы должны беречь?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Здоровье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!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А от чего зависит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здоровье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От правильного питания, от занятия спортом, от чистоты.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В общем, от правильного образа жизни.</w: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И сейчас мы проведем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Викторину и узнаем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, всё ли вы знаете о том, что нужно делать, чтобы вести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здоровый образ жизни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. Для этого мы разделимся на 2 команды и будем соревноваться. Команда мальчиков под знаком звезды, а ком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анда девочек под знаком </w:t>
      </w:r>
      <w:r w:rsidRPr="00583638">
        <w:rPr>
          <w:rFonts w:ascii="Arial" w:hAnsi="Arial" w:cs="Arial"/>
          <w:color w:val="333333"/>
          <w:sz w:val="24"/>
          <w:szCs w:val="24"/>
          <w:lang w:eastAsia="ru-RU"/>
        </w:rPr>
        <w:t>цветочка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.</w:t>
      </w:r>
    </w:p>
    <w:p w:rsidR="00D342BE" w:rsidRPr="00583638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583638">
        <w:rPr>
          <w:rFonts w:ascii="Arial" w:hAnsi="Arial" w:cs="Arial"/>
          <w:color w:val="333333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0.5pt;height:188.25pt">
            <v:imagedata r:id="rId6" o:title=""/>
          </v:shape>
        </w:pic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b/>
          <w:bCs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За каждый правильный ответ команда получит свой значок 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(символ)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 Побеждает команда, набравшая большее количество значков. </w: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b/>
          <w:bCs/>
          <w:color w:val="333333"/>
          <w:sz w:val="28"/>
          <w:szCs w:val="28"/>
          <w:lang w:eastAsia="ru-RU"/>
        </w:rPr>
      </w:pPr>
      <w:r w:rsidRPr="009B1D02">
        <w:rPr>
          <w:rFonts w:ascii="Arial" w:hAnsi="Arial" w:cs="Arial"/>
          <w:b/>
          <w:bCs/>
          <w:color w:val="333333"/>
          <w:sz w:val="28"/>
          <w:szCs w:val="28"/>
          <w:lang w:eastAsia="ru-RU"/>
        </w:rPr>
        <w:t xml:space="preserve">Первый тур Викторины: </w:t>
      </w:r>
      <w:r w:rsidRPr="009B1D02"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  <w:t>«Наш организм»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Отвечаем на вопросы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для команд.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Какой орган помогает нам  Видеть?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Слышать?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Есть?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Дышать?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Т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рогать?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Бегать?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Отмахиваться от комара?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Определять что трава зеленая, цветок красный?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Определять, что мама зовет обедать?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Определять, что торт вкусный?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В каком органе находится то, что думает?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называется тот орган, который держит голову?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называется орган, который защищает голову от холода?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Загадки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2433A8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для команд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 xml:space="preserve">1. Он по вкусу даст нам </w:t>
      </w:r>
      <w:r w:rsidRPr="008C6DAB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знать</w:t>
      </w: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: выплюнуть или глотать (ЯЗЫК)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- зачем он нам? (вкус пищи, перемешивает, для разговора) нельзя горячее, колючее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2. На ночь 2 оконца сами закрываются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А с восходом солнца сами открываются (ГЛАЗА)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- зачем нам они? (видеть предметы, цвет, форму, размер, помогают передвигаться, сообщают об опасности) нельзя грязными руками, острыми предметами.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3. Вдох и выдох будет прост если не заложен… (НОС)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(нельзя ковырять острыми предметами, засовывать посторонние предметы, сильно сморкаться, втягивать в себя)</w:t>
      </w:r>
    </w:p>
    <w:p w:rsidR="00D342BE" w:rsidRPr="008C6DAB" w:rsidRDefault="00D342BE" w:rsidP="008C6DAB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4. В лесу, где пасмурно и глухо звук различать поможет… (УХО)</w:t>
      </w:r>
    </w:p>
    <w:p w:rsidR="00D342BE" w:rsidRDefault="00D342BE" w:rsidP="002433A8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(нельзя вставлять в ухо ничего, слушать громкий звук, крик, громкую музыку. Нужно защищать от ветра, не сморкаться сильно)</w:t>
      </w:r>
    </w:p>
    <w:p w:rsidR="00D342BE" w:rsidRPr="00666779" w:rsidRDefault="00D342BE" w:rsidP="002433A8">
      <w:pPr>
        <w:spacing w:before="225" w:after="225" w:line="240" w:lineRule="auto"/>
        <w:ind w:left="-1134" w:right="-426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Вопросы для команд</w: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- А </w:t>
      </w: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скажите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 каким признакам можно узнать, что у человека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Болит ухо?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Колено?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Какого цвета кровь?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Нужно ли дразнить на улице собак? Почему?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Без каких органов невозможно жить?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Как можно разговаривать без языка? 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(жестами)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Что я сказала? 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(показываю жестами)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«Я тебя люблю»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«Я на тебя сердита»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«Я грустная»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«Я радуюсь»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«Я удивляюсь»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 и т. д.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Как сказать без слов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: 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</w:t>
      </w:r>
      <w:r w:rsidRPr="00661FDF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Здорово</w:t>
      </w: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!»</w: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«Нельзя!»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 и т. д.</w: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  <w:t>Игра «БИМ-БАМ-БОМ-БУМ»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БИМ – ладошкой ударяют коленку</w:t>
      </w:r>
    </w:p>
    <w:p w:rsidR="00D342BE" w:rsidRPr="001D1993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БАМ – кулачком ударяют коленку</w:t>
      </w:r>
    </w:p>
    <w:p w:rsidR="00D342BE" w:rsidRPr="009B1D02" w:rsidRDefault="00D342BE" w:rsidP="001D1993">
      <w:pPr>
        <w:spacing w:before="225" w:after="225" w:line="240" w:lineRule="auto"/>
        <w:ind w:left="-1134" w:right="-568"/>
        <w:rPr>
          <w:rFonts w:ascii="Arial" w:hAnsi="Arial" w:cs="Arial"/>
          <w:color w:val="333333"/>
          <w:sz w:val="24"/>
          <w:szCs w:val="24"/>
          <w:lang w:eastAsia="ru-RU"/>
        </w:rPr>
      </w:pPr>
      <w:r w:rsidRPr="009B1D02">
        <w:rPr>
          <w:rFonts w:ascii="Arial" w:hAnsi="Arial" w:cs="Arial"/>
          <w:noProof/>
          <w:color w:val="333333"/>
          <w:sz w:val="24"/>
          <w:szCs w:val="24"/>
          <w:lang w:eastAsia="ru-RU"/>
        </w:rPr>
        <w:t xml:space="preserve">      </w:t>
      </w:r>
      <w:r w:rsidRPr="00944F3A">
        <w:rPr>
          <w:rFonts w:ascii="Arial" w:hAnsi="Arial" w:cs="Arial"/>
          <w:noProof/>
          <w:color w:val="333333"/>
          <w:sz w:val="24"/>
          <w:szCs w:val="24"/>
          <w:lang w:eastAsia="ru-RU"/>
        </w:rPr>
        <w:pict>
          <v:shape id="Рисунок 1" o:spid="_x0000_i1026" type="#_x0000_t75" style="width:243.75pt;height:219.75pt;visibility:visible">
            <v:imagedata r:id="rId7" o:title=""/>
          </v:shape>
        </w:pict>
      </w:r>
      <w:r w:rsidRPr="009B1D02"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944F3A">
        <w:rPr>
          <w:rFonts w:ascii="Arial" w:hAnsi="Arial" w:cs="Arial"/>
          <w:noProof/>
          <w:color w:val="333333"/>
          <w:sz w:val="24"/>
          <w:szCs w:val="24"/>
          <w:lang w:eastAsia="ru-RU"/>
        </w:rPr>
        <w:pict>
          <v:shape id="Рисунок 2" o:spid="_x0000_i1027" type="#_x0000_t75" style="width:231.75pt;height:222pt;visibility:visible">
            <v:imagedata r:id="rId8" o:title=""/>
          </v:shape>
        </w:pict>
      </w:r>
    </w:p>
    <w:p w:rsidR="00D342BE" w:rsidRPr="009B1D02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БИМ – локтем ударяют коленку</w: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БИМ – ребром ладони ударяют коленку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</w:pPr>
      <w:r w:rsidRPr="008C6DAB">
        <w:rPr>
          <w:rFonts w:ascii="Arial" w:hAnsi="Arial" w:cs="Arial"/>
          <w:b/>
          <w:bCs/>
          <w:color w:val="333333"/>
          <w:sz w:val="28"/>
          <w:szCs w:val="28"/>
          <w:lang w:eastAsia="ru-RU"/>
        </w:rPr>
        <w:t>Второй тур Викторины:</w:t>
      </w:r>
      <w:r w:rsidRPr="008C6DAB"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  <w:t xml:space="preserve"> «Питание»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Вопросы для команд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Зачем нам пища?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Чтоб организм питался.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Как называется то, что мы едим?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Продукты.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А все ли продукты бывают полезными?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ответ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Какие полезные?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Суп, каша, фрукты, овощи.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Воспитатель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- А какие не полезные?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u w:val="single"/>
          <w:lang w:eastAsia="ru-RU"/>
        </w:rPr>
        <w:t>Дети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: Острые, соленые.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  <w:t>Игра «Это нам полезно?»</w:t>
      </w:r>
      <w:r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  <w:t xml:space="preserve"> для команд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Каша вкусная еда. Это нам полезно?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Лук зеленый иногда нам полезен, дети?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Щи – отличная еда. Это нам полезно?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Мухоморный суп всегда. Это нам полезно?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Фрукты, просто красота. Это нам полезно?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Овощей растет гряда. Овощи полезны?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Сок, компотик иногда съесть полезно, дети?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- Съесть мешок большой конфет. Это нам полезно?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Лишь полезная еда на столе у нас всегда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А раз полезная еда - будем мы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здоровы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А сейчас, ребятки, слушайте загадки!</w:t>
      </w:r>
    </w:p>
    <w:p w:rsidR="00D342BE" w:rsidRPr="00CA7A87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Загадки про витамины с грядки.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ЗАГАДКИ</w:t>
      </w:r>
      <w:r>
        <w:rPr>
          <w:rFonts w:ascii="Arial" w:hAnsi="Arial" w:cs="Arial"/>
          <w:color w:val="333333"/>
          <w:sz w:val="24"/>
          <w:szCs w:val="24"/>
          <w:lang w:eastAsia="ru-RU"/>
        </w:rPr>
        <w:t xml:space="preserve"> </w:t>
      </w:r>
      <w:r w:rsidRPr="002433A8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для команд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1. Не мячик, а круглый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солнышко, а золотой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лекарство, а горький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драчун, а плакать заставляет (ЛУК)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2. Не сосулька, а длинная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лисичка, а рыжая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крот, а в земле живет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девица, а с кудрявою косой (МОРКОВЬ)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3. Золотая голова велика и тяжела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Золотая голова отдохнуть прилегла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Голова велика, только шея тонка (ТЫКВА)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4. Он не мышка, а с хвостиком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лягушка, а зелененький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мерзнет, а в пупырышках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Не сухарик, а хрустит (ОГУРЕЦ)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u w:val="single"/>
          <w:lang w:eastAsia="ru-RU"/>
        </w:rPr>
        <w:t>Игра «Огурчики соленые»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Огурчики соленые,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Очки-чки-чки (подпрыгивают на месте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</w:pPr>
      <w:r w:rsidRPr="008C6DAB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Перевёрточки поворачиваются вокруг себя)</w:t>
      </w:r>
    </w:p>
    <w:p w:rsidR="00D342BE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</w:pPr>
      <w:r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  <w:t>2 половина дня</w:t>
      </w:r>
    </w:p>
    <w:p w:rsidR="00D342BE" w:rsidRPr="00D25910" w:rsidRDefault="00D342BE" w:rsidP="00661FDF">
      <w:pPr>
        <w:spacing w:before="225" w:after="225" w:line="240" w:lineRule="auto"/>
        <w:rPr>
          <w:rFonts w:ascii="Arial" w:hAnsi="Arial" w:cs="Arial"/>
          <w:b/>
          <w:bCs/>
          <w:color w:val="333333"/>
          <w:sz w:val="28"/>
          <w:szCs w:val="28"/>
          <w:lang w:eastAsia="ru-RU"/>
        </w:rPr>
      </w:pPr>
      <w:r w:rsidRPr="008C6DAB">
        <w:rPr>
          <w:rFonts w:ascii="Arial" w:hAnsi="Arial" w:cs="Arial"/>
          <w:b/>
          <w:bCs/>
          <w:color w:val="333333"/>
          <w:sz w:val="28"/>
          <w:szCs w:val="28"/>
          <w:lang w:eastAsia="ru-RU"/>
        </w:rPr>
        <w:t xml:space="preserve">Третий тур Викторины: </w:t>
      </w:r>
      <w:r w:rsidRPr="008C6DAB"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  <w:t>«Чистота»</w:t>
      </w:r>
    </w:p>
    <w:p w:rsidR="00D342BE" w:rsidRPr="00CA7A87" w:rsidRDefault="00D342BE" w:rsidP="00D25910">
      <w:pPr>
        <w:pStyle w:val="headline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>Сказка «Как витамины с микробами воевали»</w:t>
      </w:r>
    </w:p>
    <w:p w:rsidR="00D342BE" w:rsidRPr="00CA7A87" w:rsidRDefault="00D342BE" w:rsidP="00D25910">
      <w:pPr>
        <w:pStyle w:val="headline"/>
        <w:rPr>
          <w:rFonts w:ascii="Arial" w:hAnsi="Arial" w:cs="Arial"/>
          <w:color w:val="333333"/>
        </w:rPr>
      </w:pPr>
      <w:r w:rsidRPr="00CA7A87">
        <w:rPr>
          <w:rFonts w:ascii="Arial" w:hAnsi="Arial" w:cs="Arial"/>
          <w:color w:val="333333"/>
        </w:rPr>
        <w:pict>
          <v:shape id="_x0000_i1028" type="#_x0000_t75" style="width:108pt;height:78pt">
            <v:imagedata r:id="rId9" o:title=""/>
          </v:shape>
        </w:pict>
      </w:r>
    </w:p>
    <w:p w:rsidR="00D342BE" w:rsidRDefault="00D342BE" w:rsidP="00D25910">
      <w:pPr>
        <w:pStyle w:val="NormalWeb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>В одном городе жила одна маленькая девочка. Она любила рисовать, петь, танцевать, но у неё была одна вредная привычка, любила чипсы. И вот однажды когда её мамы не было дома, у неё сильно заболел живот. Она не знала, что ей надо делать и вдруг какой-то голосок позвал её. Он исходил из-под кровати, и девочка посмотрела туда и вдруг она очутилась в каком-то страшном месте, с ужасными монстрами. Она спросила, кто вы?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И страшные существа ответили</w:t>
      </w:r>
      <w:r w:rsidRPr="006235D9">
        <w:rPr>
          <w:rFonts w:ascii="Arial" w:hAnsi="Arial" w:cs="Arial"/>
          <w:color w:val="333333"/>
        </w:rPr>
        <w:t xml:space="preserve">: «Мы, </w:t>
      </w:r>
      <w:r w:rsidRPr="006235D9">
        <w:rPr>
          <w:rStyle w:val="Strong"/>
          <w:rFonts w:ascii="Arial" w:hAnsi="Arial" w:cs="Arial"/>
          <w:color w:val="333333"/>
        </w:rPr>
        <w:t>микробы</w:t>
      </w:r>
      <w:r w:rsidRPr="006235D9">
        <w:rPr>
          <w:rFonts w:ascii="Arial" w:hAnsi="Arial" w:cs="Arial"/>
          <w:color w:val="333333"/>
        </w:rPr>
        <w:t xml:space="preserve"> – существа могущественные. Стоит нам только пробраться в тело человека, сразу же начинаем разбойничать и размножаться внутри. Человеку становиться плохо он заболевает».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Девочка</w:t>
      </w:r>
      <w:r w:rsidRPr="006235D9">
        <w:rPr>
          <w:rFonts w:ascii="Arial" w:hAnsi="Arial" w:cs="Arial"/>
          <w:color w:val="333333"/>
        </w:rPr>
        <w:t xml:space="preserve">: «Вы </w:t>
      </w:r>
      <w:r w:rsidRPr="006235D9">
        <w:rPr>
          <w:rStyle w:val="Strong"/>
          <w:rFonts w:ascii="Arial" w:hAnsi="Arial" w:cs="Arial"/>
          <w:color w:val="333333"/>
        </w:rPr>
        <w:t>микробы</w:t>
      </w:r>
      <w:r w:rsidRPr="006235D9">
        <w:rPr>
          <w:rFonts w:ascii="Arial" w:hAnsi="Arial" w:cs="Arial"/>
          <w:color w:val="333333"/>
        </w:rPr>
        <w:t xml:space="preserve">, я вас не могу видеть. 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Микробы:</w:t>
      </w:r>
      <w:r w:rsidRPr="006235D9">
        <w:rPr>
          <w:rFonts w:ascii="Arial" w:hAnsi="Arial" w:cs="Arial"/>
          <w:color w:val="333333"/>
        </w:rPr>
        <w:t xml:space="preserve"> «Да, да мы маленькие, нас видно только под </w:t>
      </w:r>
      <w:r w:rsidRPr="006235D9">
        <w:rPr>
          <w:rStyle w:val="Strong"/>
          <w:rFonts w:ascii="Arial" w:hAnsi="Arial" w:cs="Arial"/>
          <w:color w:val="333333"/>
        </w:rPr>
        <w:t>микроскопом</w:t>
      </w:r>
      <w:r w:rsidRPr="006235D9">
        <w:rPr>
          <w:rFonts w:ascii="Arial" w:hAnsi="Arial" w:cs="Arial"/>
          <w:color w:val="333333"/>
        </w:rPr>
        <w:t xml:space="preserve">. 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Девочка:</w:t>
      </w:r>
      <w:r w:rsidRPr="006235D9">
        <w:rPr>
          <w:rFonts w:ascii="Arial" w:hAnsi="Arial" w:cs="Arial"/>
          <w:color w:val="333333"/>
        </w:rPr>
        <w:t xml:space="preserve"> «А почему тогда я вас вижу?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Микробы: «</w:t>
      </w:r>
      <w:r w:rsidRPr="006235D9">
        <w:rPr>
          <w:rFonts w:ascii="Arial" w:hAnsi="Arial" w:cs="Arial"/>
          <w:color w:val="333333"/>
        </w:rPr>
        <w:t xml:space="preserve"> А ты такая маленькая, меньше чем мы. Когда человек заболевает,  он становится  маленьким, ему хочется спрятаться, вот тут- то мы и приходим па помощь. 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  <w:u w:val="single"/>
        </w:rPr>
        <w:t>Девочка:</w:t>
      </w:r>
      <w:r w:rsidRPr="006235D9">
        <w:rPr>
          <w:rFonts w:ascii="Arial" w:hAnsi="Arial" w:cs="Arial"/>
          <w:color w:val="333333"/>
        </w:rPr>
        <w:t xml:space="preserve"> «Нет, вы мне не поможете».  И девочка стала кричать. 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</w:rPr>
        <w:t xml:space="preserve">Поблизости с этим зловещим местом была мышка и она, услышав писк, побежала на помощь. Прибежала, а там маленькая девочка она еле-еле разглядела её. Девочка забралась на спину к мышке, и они пошли тихонько подальше от этого места. Но их стали догонять </w:t>
      </w:r>
      <w:r w:rsidRPr="006235D9">
        <w:rPr>
          <w:rStyle w:val="Strong"/>
          <w:rFonts w:ascii="Arial" w:hAnsi="Arial" w:cs="Arial"/>
          <w:color w:val="333333"/>
        </w:rPr>
        <w:t>микробы</w:t>
      </w:r>
      <w:r w:rsidRPr="006235D9">
        <w:rPr>
          <w:rFonts w:ascii="Arial" w:hAnsi="Arial" w:cs="Arial"/>
          <w:color w:val="333333"/>
        </w:rPr>
        <w:t xml:space="preserve"> и им пришлось спрятаться. Они попали в замок, но кто жил там они не знали. И вдруг к ним приблизилось существо похожее на чеснок.  И девочка </w:t>
      </w:r>
      <w:r w:rsidRPr="006235D9">
        <w:rPr>
          <w:rStyle w:val="Strong"/>
          <w:rFonts w:ascii="Arial" w:hAnsi="Arial" w:cs="Arial"/>
          <w:color w:val="333333"/>
        </w:rPr>
        <w:t>рассказала всё чесноку</w:t>
      </w:r>
      <w:r w:rsidRPr="006235D9">
        <w:rPr>
          <w:rFonts w:ascii="Arial" w:hAnsi="Arial" w:cs="Arial"/>
          <w:color w:val="333333"/>
        </w:rPr>
        <w:t xml:space="preserve">. Он </w:t>
      </w:r>
      <w:r w:rsidRPr="006235D9">
        <w:rPr>
          <w:rStyle w:val="Strong"/>
          <w:rFonts w:ascii="Arial" w:hAnsi="Arial" w:cs="Arial"/>
          <w:color w:val="333333"/>
        </w:rPr>
        <w:t>сказал</w:t>
      </w:r>
      <w:r w:rsidRPr="006235D9">
        <w:rPr>
          <w:rFonts w:ascii="Arial" w:hAnsi="Arial" w:cs="Arial"/>
          <w:color w:val="333333"/>
        </w:rPr>
        <w:t>: « Разве ты не знаешь, что их есть нельзя!»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</w:rPr>
        <w:t xml:space="preserve">И вдруг  </w:t>
      </w:r>
      <w:r w:rsidRPr="006235D9">
        <w:rPr>
          <w:rStyle w:val="Strong"/>
          <w:rFonts w:ascii="Arial" w:hAnsi="Arial" w:cs="Arial"/>
          <w:color w:val="333333"/>
        </w:rPr>
        <w:t xml:space="preserve">микробы опять стали нападать </w:t>
      </w:r>
      <w:r w:rsidRPr="006235D9">
        <w:rPr>
          <w:rFonts w:ascii="Arial" w:hAnsi="Arial" w:cs="Arial"/>
          <w:color w:val="333333"/>
        </w:rPr>
        <w:t xml:space="preserve">, они требовали, чтобы отдали им девочку. Но тут на защиту встали все овощи и фрукты. Они боролись, боролись и победили. Каждый фрукт и овощ полезен поэтому и победа была за ними. И девочка поняла, что нужно побольше кушать овощей и фруктов тогда </w:t>
      </w:r>
      <w:r w:rsidRPr="006235D9">
        <w:rPr>
          <w:rStyle w:val="Strong"/>
          <w:rFonts w:ascii="Arial" w:hAnsi="Arial" w:cs="Arial"/>
          <w:color w:val="333333"/>
        </w:rPr>
        <w:t>микробы не придут к ней</w:t>
      </w:r>
      <w:r w:rsidRPr="006235D9">
        <w:rPr>
          <w:rFonts w:ascii="Arial" w:hAnsi="Arial" w:cs="Arial"/>
          <w:color w:val="333333"/>
        </w:rPr>
        <w:t xml:space="preserve">. Дети, чтобы все наши органы хорошо работали, кости, и мышцы нормально росли и развивались. Нам необходимы – </w:t>
      </w:r>
      <w:r w:rsidRPr="006235D9">
        <w:rPr>
          <w:rStyle w:val="Strong"/>
          <w:rFonts w:ascii="Arial" w:hAnsi="Arial" w:cs="Arial"/>
          <w:color w:val="333333"/>
        </w:rPr>
        <w:t>витамины</w:t>
      </w:r>
      <w:r w:rsidRPr="006235D9">
        <w:rPr>
          <w:rFonts w:ascii="Arial" w:hAnsi="Arial" w:cs="Arial"/>
          <w:color w:val="333333"/>
        </w:rPr>
        <w:t xml:space="preserve">. 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</w:rPr>
        <w:t xml:space="preserve">Эти </w:t>
      </w:r>
      <w:r w:rsidRPr="006235D9">
        <w:rPr>
          <w:rStyle w:val="Strong"/>
          <w:rFonts w:ascii="Arial" w:hAnsi="Arial" w:cs="Arial"/>
          <w:color w:val="333333"/>
        </w:rPr>
        <w:t>витамины</w:t>
      </w:r>
      <w:r w:rsidRPr="006235D9">
        <w:rPr>
          <w:rFonts w:ascii="Arial" w:hAnsi="Arial" w:cs="Arial"/>
          <w:color w:val="333333"/>
        </w:rPr>
        <w:t xml:space="preserve"> находятся в полезных продуктах</w:t>
      </w:r>
    </w:p>
    <w:p w:rsidR="00D342BE" w:rsidRPr="006235D9" w:rsidRDefault="00D342BE" w:rsidP="00D25910">
      <w:pPr>
        <w:pStyle w:val="NormalWeb"/>
        <w:rPr>
          <w:rFonts w:ascii="Arial" w:hAnsi="Arial" w:cs="Arial"/>
          <w:color w:val="333333"/>
        </w:rPr>
      </w:pPr>
      <w:r w:rsidRPr="006235D9">
        <w:rPr>
          <w:rFonts w:ascii="Arial" w:hAnsi="Arial" w:cs="Arial"/>
          <w:color w:val="333333"/>
        </w:rPr>
        <w:t xml:space="preserve">И очень много </w:t>
      </w:r>
      <w:r w:rsidRPr="006235D9">
        <w:rPr>
          <w:rStyle w:val="Strong"/>
          <w:rFonts w:ascii="Arial" w:hAnsi="Arial" w:cs="Arial"/>
          <w:color w:val="333333"/>
        </w:rPr>
        <w:t>витаминов в овощах</w:t>
      </w:r>
      <w:r w:rsidRPr="006235D9">
        <w:rPr>
          <w:rFonts w:ascii="Arial" w:hAnsi="Arial" w:cs="Arial"/>
          <w:color w:val="333333"/>
        </w:rPr>
        <w:t xml:space="preserve">, фруктах, ягодах.Чипсы есть нельзя, а также пить газированную воду, так как это все продукты, содержащие различные химические соединения, разрушающие наш организм. Надо есть больше овощей и фруктов. Там много </w:t>
      </w:r>
      <w:r w:rsidRPr="006235D9">
        <w:rPr>
          <w:rStyle w:val="Strong"/>
          <w:rFonts w:ascii="Arial" w:hAnsi="Arial" w:cs="Arial"/>
          <w:color w:val="333333"/>
        </w:rPr>
        <w:t>витаминов</w:t>
      </w:r>
      <w:r w:rsidRPr="006235D9">
        <w:rPr>
          <w:rFonts w:ascii="Arial" w:hAnsi="Arial" w:cs="Arial"/>
          <w:color w:val="333333"/>
        </w:rPr>
        <w:t>. Они помогают расти и быть сильными.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i/>
          <w:iCs/>
          <w:color w:val="333333"/>
          <w:sz w:val="24"/>
          <w:szCs w:val="24"/>
          <w:lang w:eastAsia="ru-RU"/>
        </w:rPr>
        <w:t>Воросы для команд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грызть ногти?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пить воду из реки?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гладить бездомных собак?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Чем с другом нельзя делиться?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есть грязные ягоды?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мыть яблочко в луже, реке?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Почему нельзя есть упавший в пыль пряник?</w:t>
      </w:r>
    </w:p>
    <w:p w:rsidR="00D342BE" w:rsidRPr="008C6DAB" w:rsidRDefault="00D342BE" w:rsidP="00661FDF">
      <w:pPr>
        <w:spacing w:before="225" w:after="225" w:line="240" w:lineRule="auto"/>
        <w:rPr>
          <w:rFonts w:ascii="Arial" w:hAnsi="Arial" w:cs="Arial"/>
          <w:b/>
          <w:bCs/>
          <w:color w:val="333333"/>
          <w:sz w:val="28"/>
          <w:szCs w:val="28"/>
          <w:lang w:eastAsia="ru-RU"/>
        </w:rPr>
      </w:pPr>
      <w:r w:rsidRPr="008C6DAB">
        <w:rPr>
          <w:rFonts w:ascii="Arial" w:hAnsi="Arial" w:cs="Arial"/>
          <w:b/>
          <w:bCs/>
          <w:color w:val="333333"/>
          <w:sz w:val="28"/>
          <w:szCs w:val="28"/>
          <w:lang w:eastAsia="ru-RU"/>
        </w:rPr>
        <w:t xml:space="preserve">Четвертый тур Викторины: </w:t>
      </w:r>
      <w:r w:rsidRPr="008C6DAB">
        <w:rPr>
          <w:rFonts w:ascii="Arial" w:hAnsi="Arial" w:cs="Arial"/>
          <w:b/>
          <w:bCs/>
          <w:i/>
          <w:iCs/>
          <w:color w:val="333333"/>
          <w:sz w:val="28"/>
          <w:szCs w:val="28"/>
          <w:lang w:eastAsia="ru-RU"/>
        </w:rPr>
        <w:t>«Спорт»</w:t>
      </w:r>
    </w:p>
    <w:p w:rsidR="00D342BE" w:rsidRPr="002433A8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Вопросы для команд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называют спортсмена, который катается на велосипеде?. на лыжах?. на коньках?. А как называются летние коньки?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зовут людей, которые зимой купаются в проруби?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называется вид спорта, когда 22 человека бегают за одним мячом?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Как называется вид спорта, когда двое бьют друг друга?</w:t>
      </w:r>
    </w:p>
    <w:p w:rsidR="00D342BE" w:rsidRPr="00661FDF" w:rsidRDefault="00D342BE" w:rsidP="00661FDF">
      <w:pPr>
        <w:spacing w:before="225" w:after="225" w:line="240" w:lineRule="auto"/>
        <w:rPr>
          <w:rFonts w:ascii="Arial" w:hAnsi="Arial" w:cs="Arial"/>
          <w:color w:val="333333"/>
          <w:sz w:val="24"/>
          <w:szCs w:val="24"/>
          <w:lang w:eastAsia="ru-RU"/>
        </w:rPr>
      </w:pP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 xml:space="preserve">Что надо делать по утрам, чтобы быть </w:t>
      </w:r>
      <w:r w:rsidRPr="00661FDF">
        <w:rPr>
          <w:rFonts w:ascii="Arial" w:hAnsi="Arial" w:cs="Arial"/>
          <w:b/>
          <w:bCs/>
          <w:color w:val="333333"/>
          <w:sz w:val="24"/>
          <w:szCs w:val="24"/>
          <w:lang w:eastAsia="ru-RU"/>
        </w:rPr>
        <w:t>здоровым</w:t>
      </w:r>
      <w:r w:rsidRPr="00661FDF">
        <w:rPr>
          <w:rFonts w:ascii="Arial" w:hAnsi="Arial" w:cs="Arial"/>
          <w:color w:val="333333"/>
          <w:sz w:val="24"/>
          <w:szCs w:val="24"/>
          <w:lang w:eastAsia="ru-RU"/>
        </w:rPr>
        <w:t>?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Физкультминутка «Повторяй движенье снова»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Руки к пяткам и ушам,</w:t>
      </w:r>
      <w:bookmarkStart w:id="0" w:name="_GoBack"/>
      <w:bookmarkEnd w:id="0"/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На колени и к плечам!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В стороны, на пояс, вверх!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А теперь веселый смех.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Все мальчишки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: «Ха – ха – ха!»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Все девчонки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: «Хи – хи – хи!»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А все вместе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: «Хо – хо – хо!»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Спортивный танец «Динь-динь, детский сад»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Воспитатель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 xml:space="preserve">: </w:t>
      </w:r>
      <w:r w:rsidRPr="006235D9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Здоровье – это…</w:t>
      </w:r>
    </w:p>
    <w:p w:rsidR="00D342BE" w:rsidRPr="006235D9" w:rsidRDefault="00D342BE" w:rsidP="00661FDF">
      <w:pPr>
        <w:spacing w:before="225" w:after="225" w:line="240" w:lineRule="auto"/>
        <w:rPr>
          <w:rFonts w:ascii="Arial" w:hAnsi="Arial" w:cs="Arial"/>
          <w:i/>
          <w:iCs/>
          <w:color w:val="333333"/>
          <w:sz w:val="24"/>
          <w:szCs w:val="24"/>
          <w:lang w:eastAsia="ru-RU"/>
        </w:rPr>
      </w:pPr>
      <w:r w:rsidRPr="006235D9">
        <w:rPr>
          <w:rFonts w:ascii="Arial" w:hAnsi="Arial" w:cs="Arial"/>
          <w:i/>
          <w:iCs/>
          <w:color w:val="333333"/>
          <w:sz w:val="24"/>
          <w:szCs w:val="24"/>
          <w:u w:val="single"/>
          <w:lang w:eastAsia="ru-RU"/>
        </w:rPr>
        <w:t>Дети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 xml:space="preserve">: </w:t>
      </w:r>
      <w:r w:rsidRPr="006235D9">
        <w:rPr>
          <w:rFonts w:ascii="Arial" w:hAnsi="Arial" w:cs="Arial"/>
          <w:b/>
          <w:bCs/>
          <w:i/>
          <w:iCs/>
          <w:color w:val="333333"/>
          <w:sz w:val="24"/>
          <w:szCs w:val="24"/>
          <w:lang w:eastAsia="ru-RU"/>
        </w:rPr>
        <w:t>Здорово</w:t>
      </w:r>
      <w:r w:rsidRPr="006235D9">
        <w:rPr>
          <w:rFonts w:ascii="Arial" w:hAnsi="Arial" w:cs="Arial"/>
          <w:i/>
          <w:iCs/>
          <w:color w:val="333333"/>
          <w:sz w:val="24"/>
          <w:szCs w:val="24"/>
          <w:lang w:eastAsia="ru-RU"/>
        </w:rPr>
        <w:t>!</w:t>
      </w:r>
    </w:p>
    <w:p w:rsidR="00D342BE" w:rsidRDefault="00D342BE" w:rsidP="00583638">
      <w:pPr>
        <w:ind w:left="-1080" w:right="-365"/>
      </w:pPr>
      <w:r w:rsidRPr="00583638">
        <w:pict>
          <v:shape id="_x0000_i1029" type="#_x0000_t75" style="width:172.5pt;height:129.75pt">
            <v:imagedata r:id="rId10" o:title=""/>
          </v:shape>
        </w:pict>
      </w:r>
      <w:r>
        <w:t xml:space="preserve">     </w:t>
      </w:r>
      <w:r w:rsidRPr="00583638">
        <w:pict>
          <v:shape id="_x0000_i1030" type="#_x0000_t75" style="width:164.25pt;height:129.75pt">
            <v:imagedata r:id="rId11" o:title=""/>
          </v:shape>
        </w:pict>
      </w:r>
      <w:r>
        <w:t xml:space="preserve">    </w:t>
      </w:r>
      <w:r w:rsidRPr="00583638">
        <w:pict>
          <v:shape id="_x0000_i1031" type="#_x0000_t75" style="width:164.25pt;height:129.75pt">
            <v:imagedata r:id="rId12" o:title=""/>
          </v:shape>
        </w:pict>
      </w:r>
    </w:p>
    <w:p w:rsidR="00D342BE" w:rsidRDefault="00D342BE" w:rsidP="00583638">
      <w:pPr>
        <w:ind w:left="-1080" w:right="-365"/>
      </w:pPr>
    </w:p>
    <w:p w:rsidR="00D342BE" w:rsidRPr="00CB75F0" w:rsidRDefault="00D342BE" w:rsidP="00583638">
      <w:pPr>
        <w:ind w:left="-1080" w:right="-365"/>
      </w:pPr>
      <w:r>
        <w:t xml:space="preserve">                                       </w:t>
      </w:r>
      <w:r w:rsidRPr="00583638">
        <w:pict>
          <v:shape id="_x0000_i1032" type="#_x0000_t75" style="width:172.5pt;height:135.75pt">
            <v:imagedata r:id="rId13" o:title=""/>
          </v:shape>
        </w:pict>
      </w:r>
      <w:r>
        <w:t xml:space="preserve">    </w:t>
      </w:r>
      <w:r w:rsidRPr="00CB75F0">
        <w:pict>
          <v:shape id="_x0000_i1033" type="#_x0000_t75" style="width:172.5pt;height:135.75pt">
            <v:imagedata r:id="rId14" o:title=""/>
          </v:shape>
        </w:pict>
      </w:r>
    </w:p>
    <w:sectPr w:rsidR="00D342BE" w:rsidRPr="00CB75F0" w:rsidSect="00D25910">
      <w:headerReference w:type="default" r:id="rId15"/>
      <w:footerReference w:type="default" r:id="rId16"/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42BE" w:rsidRDefault="00D342BE" w:rsidP="00661FDF">
      <w:pPr>
        <w:spacing w:after="0" w:line="240" w:lineRule="auto"/>
      </w:pPr>
      <w:r>
        <w:separator/>
      </w:r>
    </w:p>
  </w:endnote>
  <w:endnote w:type="continuationSeparator" w:id="0">
    <w:p w:rsidR="00D342BE" w:rsidRDefault="00D342BE" w:rsidP="00661F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42BE" w:rsidRDefault="00D342BE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42BE" w:rsidRDefault="00D342BE" w:rsidP="00661FDF">
      <w:pPr>
        <w:spacing w:after="0" w:line="240" w:lineRule="auto"/>
      </w:pPr>
      <w:r>
        <w:separator/>
      </w:r>
    </w:p>
  </w:footnote>
  <w:footnote w:type="continuationSeparator" w:id="0">
    <w:p w:rsidR="00D342BE" w:rsidRDefault="00D342BE" w:rsidP="00661F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42BE" w:rsidRDefault="00D342BE"/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61FDF"/>
    <w:rsid w:val="001D1993"/>
    <w:rsid w:val="001D1B66"/>
    <w:rsid w:val="002433A8"/>
    <w:rsid w:val="003454E5"/>
    <w:rsid w:val="004F6F63"/>
    <w:rsid w:val="005717C6"/>
    <w:rsid w:val="00583638"/>
    <w:rsid w:val="006235D9"/>
    <w:rsid w:val="00633847"/>
    <w:rsid w:val="00643151"/>
    <w:rsid w:val="00661FDF"/>
    <w:rsid w:val="00666779"/>
    <w:rsid w:val="008C6DAB"/>
    <w:rsid w:val="00944F3A"/>
    <w:rsid w:val="009B1D02"/>
    <w:rsid w:val="00A45D47"/>
    <w:rsid w:val="00A86339"/>
    <w:rsid w:val="00B9210D"/>
    <w:rsid w:val="00C31A57"/>
    <w:rsid w:val="00CA7A87"/>
    <w:rsid w:val="00CB75F0"/>
    <w:rsid w:val="00D25910"/>
    <w:rsid w:val="00D34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1A57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1D19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D199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D25910"/>
    <w:pPr>
      <w:spacing w:before="225"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Normal"/>
    <w:uiPriority w:val="99"/>
    <w:rsid w:val="00D25910"/>
    <w:pPr>
      <w:spacing w:after="450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styleId="Strong">
    <w:name w:val="Strong"/>
    <w:basedOn w:val="DefaultParagraphFont"/>
    <w:uiPriority w:val="99"/>
    <w:qFormat/>
    <w:rsid w:val="00D2591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176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176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17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176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176364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176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17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4176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4176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176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17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17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176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176356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176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176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41763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4176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17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17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17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176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176359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17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4176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4176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4176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70</TotalTime>
  <Pages>8</Pages>
  <Words>1173</Words>
  <Characters>6688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9</cp:revision>
  <cp:lastPrinted>2016-11-27T16:27:00Z</cp:lastPrinted>
  <dcterms:created xsi:type="dcterms:W3CDTF">2016-11-26T19:44:00Z</dcterms:created>
  <dcterms:modified xsi:type="dcterms:W3CDTF">2016-11-28T17:06:00Z</dcterms:modified>
</cp:coreProperties>
</file>